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657" w:rsidRDefault="009B42BB">
      <w:pPr>
        <w:rPr>
          <w:rFonts w:ascii="Twinkl Cursive Looped" w:eastAsia="Twinkl Cursive Looped" w:hAnsi="Twinkl Cursive Looped" w:cs="Twinkl Cursive Looped"/>
          <w:b/>
          <w:color w:val="7030A0"/>
          <w:u w:val="single"/>
        </w:rPr>
      </w:pPr>
      <w:bookmarkStart w:id="0" w:name="_gjdgxs" w:colFirst="0" w:colLast="0"/>
      <w:bookmarkStart w:id="1" w:name="_GoBack"/>
      <w:bookmarkEnd w:id="0"/>
      <w:bookmarkEnd w:id="1"/>
      <w:r>
        <w:rPr>
          <w:rFonts w:ascii="Twinkl Cursive Looped" w:eastAsia="Twinkl Cursive Looped" w:hAnsi="Twinkl Cursive Looped" w:cs="Twinkl Cursive Looped"/>
          <w:b/>
          <w:u w:val="single"/>
        </w:rPr>
        <w:t>Children’s Mental Health Week:</w:t>
      </w:r>
      <w:r>
        <w:rPr>
          <w:rFonts w:ascii="Twinkl Cursive Looped" w:eastAsia="Twinkl Cursive Looped" w:hAnsi="Twinkl Cursive Looped" w:cs="Twinkl Cursive Looped"/>
          <w:b/>
          <w:color w:val="7030A0"/>
          <w:u w:val="single"/>
        </w:rPr>
        <w:t xml:space="preserve">Theme – Express Yourself </w:t>
      </w:r>
    </w:p>
    <w:p w:rsidR="00D93657" w:rsidRDefault="00D93657">
      <w:pPr>
        <w:rPr>
          <w:rFonts w:ascii="Twinkl Cursive Looped" w:eastAsia="Twinkl Cursive Looped" w:hAnsi="Twinkl Cursive Looped" w:cs="Twinkl Cursive Looped"/>
          <w:b/>
          <w:color w:val="7030A0"/>
          <w:u w:val="single"/>
        </w:rPr>
      </w:pPr>
    </w:p>
    <w:tbl>
      <w:tblPr>
        <w:tblStyle w:val="a"/>
        <w:tblW w:w="15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3089"/>
        <w:gridCol w:w="3089"/>
        <w:gridCol w:w="3089"/>
        <w:gridCol w:w="3090"/>
      </w:tblGrid>
      <w:tr w:rsidR="00D93657"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  <w:color w:val="7030A0"/>
                <w:u w:val="single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7030A0"/>
                <w:u w:val="single"/>
              </w:rPr>
              <w:t>Talk!</w:t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  <w:color w:val="7030A0"/>
                <w:u w:val="single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7030A0"/>
                <w:u w:val="single"/>
              </w:rPr>
              <w:t>Get Thinking!</w:t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  <w:color w:val="7030A0"/>
                <w:u w:val="single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7030A0"/>
                <w:u w:val="single"/>
              </w:rPr>
              <w:t>Create!</w:t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  <w:color w:val="7030A0"/>
                <w:u w:val="single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7030A0"/>
                <w:u w:val="single"/>
              </w:rPr>
              <w:t>Move and Listen!</w:t>
            </w:r>
          </w:p>
        </w:tc>
        <w:tc>
          <w:tcPr>
            <w:tcW w:w="3090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  <w:color w:val="7030A0"/>
                <w:u w:val="single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7030A0"/>
                <w:u w:val="single"/>
              </w:rPr>
              <w:t>Write!</w:t>
            </w:r>
          </w:p>
        </w:tc>
      </w:tr>
      <w:tr w:rsidR="00D93657"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 xml:space="preserve">Share some happiness! 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 xml:space="preserve">Find a time to turn off all devices and talk. Share the best bits of your day or your favourite memories.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-3172</wp:posOffset>
                  </wp:positionH>
                  <wp:positionV relativeFrom="paragraph">
                    <wp:posOffset>20955</wp:posOffset>
                  </wp:positionV>
                  <wp:extent cx="1059180" cy="1063625"/>
                  <wp:effectExtent l="0" t="0" r="0" b="0"/>
                  <wp:wrapSquare wrapText="bothSides" distT="0" distB="0" distL="114300" distR="114300"/>
                  <wp:docPr id="11" name="image9.png" descr="Happy Memories&quot; Art Board Print by psenj | Redbub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Happy Memories&quot; Art Board Print by psenj | Redbubble"/>
                          <pic:cNvPicPr preferRelativeResize="0"/>
                        </pic:nvPicPr>
                        <pic:blipFill>
                          <a:blip r:embed="rId5"/>
                          <a:srcRect l="6613" t="15923" r="4627" b="17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063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color w:val="7030A0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What things make you feel happy?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254000</wp:posOffset>
                  </wp:positionV>
                  <wp:extent cx="1214755" cy="601980"/>
                  <wp:effectExtent l="0" t="0" r="0" b="0"/>
                  <wp:wrapSquare wrapText="bothSides" distT="0" distB="0" distL="114300" distR="114300"/>
                  <wp:docPr id="14" name="image7.png" descr="Emotions Clipart by Half Dozen Hats | Teachers Pay Teach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Emotions Clipart by Half Dozen Hats | Teachers Pay Teachers"/>
                          <pic:cNvPicPr preferRelativeResize="0"/>
                        </pic:nvPicPr>
                        <pic:blipFill>
                          <a:blip r:embed="rId6"/>
                          <a:srcRect b="50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601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Sad?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Angry?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Excited?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How do you show these different emotions?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Track your emotions by creating: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Create a book of faces of how you may be feeling – happy, sad, excited.</w:t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>Dress to Express Day!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Create something to wear on ‘Dress to Express’ day this Friday. You could decorate something you already own or make a hat or accessory to express yourself.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Use your favourite colours, patterns and shapes!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243205</wp:posOffset>
                  </wp:positionV>
                  <wp:extent cx="1097280" cy="617220"/>
                  <wp:effectExtent l="0" t="0" r="0" b="0"/>
                  <wp:wrapSquare wrapText="bothSides" distT="0" distB="0" distL="114300" distR="114300"/>
                  <wp:docPr id="13" name="image10.png" descr="Paper Hat | Paper Cap | How To Make Paper Hat | How To Make Paper Cap | DIY  Hat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Paper Hat | Paper Cap | How To Make Paper Hat | How To Make Paper Cap | DIY  Hat - YouTub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617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</w:rPr>
            </w:pP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  <w:noProof/>
              </w:rPr>
              <w:drawing>
                <wp:inline distT="0" distB="0" distL="0" distR="0">
                  <wp:extent cx="1741681" cy="1196684"/>
                  <wp:effectExtent l="0" t="0" r="0" b="0"/>
                  <wp:docPr id="1" name="image2.png" descr="Animals Salsa Dancing • Dance Pap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nimals Salsa Dancing • Dance Papi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681" cy="11966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Put on your favourite music and dance around the room! How does it make you feel? What sort of movements do you enjoy making?</w:t>
            </w:r>
          </w:p>
        </w:tc>
        <w:tc>
          <w:tcPr>
            <w:tcW w:w="3090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 xml:space="preserve">Start writing a diary to express yourself. A diary is a safe place to keep your thoughts. It’s okay to write both positive and negative things in a diary – it’s totally up to you! </w:t>
            </w: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</w:rPr>
            </w:pPr>
          </w:p>
        </w:tc>
      </w:tr>
      <w:tr w:rsidR="00D93657"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 xml:space="preserve">What’s on your mind? 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Talk about the things that are worrying you or you feel unsure about. It can really help to talk things through!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-26033</wp:posOffset>
                  </wp:positionH>
                  <wp:positionV relativeFrom="paragraph">
                    <wp:posOffset>83185</wp:posOffset>
                  </wp:positionV>
                  <wp:extent cx="1036320" cy="848360"/>
                  <wp:effectExtent l="0" t="0" r="0" b="0"/>
                  <wp:wrapSquare wrapText="bothSides" distT="0" distB="0" distL="114300" distR="114300"/>
                  <wp:docPr id="3" name="image13.png" descr="The Worry Jar Technique: Help Your Child Overcome Worries and Anxiety | Dr.  Stephanie Margole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The Worry Jar Technique: Help Your Child Overcome Worries and Anxiety | Dr.  Stephanie Margolese"/>
                          <pic:cNvPicPr preferRelativeResize="0"/>
                        </pic:nvPicPr>
                        <pic:blipFill>
                          <a:blip r:embed="rId9"/>
                          <a:srcRect l="14575" t="8766" r="11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848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How do you let off steam?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Think about what you do when you are feeling sad or angry.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What helps you to feel better? What other ideas could you try?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Remember this advice for when a friend might need it!</w:t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Take your pen or pencil for a walk around the page without taking it off. What shapes can you see? What could your lines represent?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  <w:noProof/>
              </w:rPr>
              <w:drawing>
                <wp:inline distT="0" distB="0" distL="0" distR="0">
                  <wp:extent cx="1653716" cy="761527"/>
                  <wp:effectExtent l="0" t="0" r="0" b="0"/>
                  <wp:docPr id="4" name="image3.png" descr="Jason Hoppe - Infographic Blog - Jason Hoppe Adobe Certified Expert &amp; Adobe  Certified Train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Jason Hoppe - Infographic Blog - Jason Hoppe Adobe Certified Expert &amp; Adobe  Certified Trainer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716" cy="761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 xml:space="preserve">Sing along to a song you like. What do the lyrics mean to you? How do you feel when you sing them? 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36830</wp:posOffset>
                  </wp:positionV>
                  <wp:extent cx="1013460" cy="1013460"/>
                  <wp:effectExtent l="0" t="0" r="0" b="0"/>
                  <wp:wrapSquare wrapText="bothSides" distT="0" distB="0" distL="114300" distR="114300"/>
                  <wp:docPr id="8" name="image20.png" descr="Amazon.com: Music Lyrics: Appstore for Androi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Amazon.com: Music Lyrics: Appstore for Androi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</w:rPr>
            </w:pPr>
          </w:p>
        </w:tc>
        <w:tc>
          <w:tcPr>
            <w:tcW w:w="3090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>How many emotions?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Write down all the emotions you have felt today! Some days, you may feel lots of emotions but other days, maybe just one or two.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Choose a different colour to express each one and decorate them.</w:t>
            </w:r>
          </w:p>
        </w:tc>
      </w:tr>
      <w:tr w:rsidR="00D93657"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Catch up with a friend you haven’t spoken to for a while.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This could be someone from school who you cannot see at the moment. Check in and see how they are. Let them know how you are feeling too.</w:t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>A-Z Emotions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How many different emotions can you think of?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Can you name an emotion for each letter of the alphabet?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  <w:noProof/>
              </w:rPr>
              <w:drawing>
                <wp:inline distT="0" distB="0" distL="0" distR="0">
                  <wp:extent cx="1528232" cy="830121"/>
                  <wp:effectExtent l="0" t="0" r="0" b="0"/>
                  <wp:docPr id="9" name="image15.png" descr="London A-Z Street Atlas (paperback): New 12th edition – Collin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London A-Z Street Atlas (paperback): New 12th edition – Collins"/>
                          <pic:cNvPicPr preferRelativeResize="0"/>
                        </pic:nvPicPr>
                        <pic:blipFill>
                          <a:blip r:embed="rId12"/>
                          <a:srcRect t="24023" b="39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232" cy="830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Splash some paint in the colours that show your emotions! (Make sure you check with an adult and use an apron/table covering.)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  <w:noProof/>
              </w:rPr>
              <w:drawing>
                <wp:inline distT="0" distB="0" distL="0" distR="0">
                  <wp:extent cx="1301905" cy="820874"/>
                  <wp:effectExtent l="0" t="0" r="0" b="0"/>
                  <wp:docPr id="6" name="image6.png" descr="Splatter Painting with Kids - Crazy Good Fun for All Ages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Splatter Painting with Kids - Crazy Good Fun for All Ages!"/>
                          <pic:cNvPicPr preferRelativeResize="0"/>
                        </pic:nvPicPr>
                        <pic:blipFill>
                          <a:blip r:embed="rId13"/>
                          <a:srcRect l="9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05" cy="820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>Happiness Playlist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Create a playlist of songs that make you feel good!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Share it with friends and family so they can use it too.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Which songs have you included and why? How do they make you feel?</w:t>
            </w:r>
          </w:p>
        </w:tc>
        <w:tc>
          <w:tcPr>
            <w:tcW w:w="3090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Write a letter to yourself about how you are feeling and why!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  <w:noProof/>
              </w:rPr>
              <w:drawing>
                <wp:inline distT="0" distB="0" distL="0" distR="0">
                  <wp:extent cx="1176126" cy="1214561"/>
                  <wp:effectExtent l="0" t="0" r="0" b="0"/>
                  <wp:docPr id="1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26" cy="12145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657"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lastRenderedPageBreak/>
              <w:t>Check-In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Let people around you know how you are coping with lockdown.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What is difficult about being in lockdown?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bookmarkStart w:id="2" w:name="_30j0zll" w:colFirst="0" w:colLast="0"/>
            <w:bookmarkEnd w:id="2"/>
            <w:r>
              <w:rPr>
                <w:rFonts w:ascii="Twinkl Cursive Looped" w:eastAsia="Twinkl Cursive Looped" w:hAnsi="Twinkl Cursive Looped" w:cs="Twinkl Cursive Looped"/>
              </w:rPr>
              <w:t>Are there any silver linings that you are enjoying? Send a letter to someone you miss?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noProof/>
              </w:rPr>
              <w:drawing>
                <wp:inline distT="0" distB="0" distL="0" distR="0">
                  <wp:extent cx="1068550" cy="641130"/>
                  <wp:effectExtent l="0" t="0" r="0" b="0"/>
                  <wp:docPr id="10" name="image17.png" descr="16,241 Lockdown Illustrations, Royalty-Free Vector Graphics &amp; Clip Art -  i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16,241 Lockdown Illustrations, Royalty-Free Vector Graphics &amp; Clip Art -  iStock"/>
                          <pic:cNvPicPr preferRelativeResize="0"/>
                        </pic:nvPicPr>
                        <pic:blipFill>
                          <a:blip r:embed="rId15"/>
                          <a:srcRect t="20999" b="19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50" cy="641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What are your proudest achievements and how did they make you feel?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-6347</wp:posOffset>
                  </wp:positionH>
                  <wp:positionV relativeFrom="paragraph">
                    <wp:posOffset>77470</wp:posOffset>
                  </wp:positionV>
                  <wp:extent cx="1825557" cy="609600"/>
                  <wp:effectExtent l="0" t="0" r="0" b="0"/>
                  <wp:wrapSquare wrapText="bothSides" distT="0" distB="0" distL="114300" distR="114300"/>
                  <wp:docPr id="2" name="image16.png" descr="My April Goals – Leooooo | The Anxious Teac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My April Goals – Leooooo | The Anxious Teacher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57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Try to think of a small goal to work towards each day so you can feel that same sense of achievement.</w:t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>Happy Box!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Make yourself a box of all the things that make you feel happy and safe. You could use an old shoe box and decorate it.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You can look at this when you are feeling scared or worried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31115</wp:posOffset>
                  </wp:positionV>
                  <wp:extent cx="1051560" cy="1051560"/>
                  <wp:effectExtent l="0" t="0" r="0" b="0"/>
                  <wp:wrapSquare wrapText="bothSides" distT="0" distB="0" distL="114300" distR="114300"/>
                  <wp:docPr id="22" name="image21.png" descr="XL Happy Box | Gifts for inlaws, Gift subscription boxes, Diy birthday gif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XL Happy Box | Gifts for inlaws, Gift subscription boxes, Diy birthday gifts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>Be a Dance Teacher!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Plan a dance routine to a song you love and try to teach it to someone else. This could be someone in your house or even someone you can contact on Zoom.</w:t>
            </w:r>
          </w:p>
        </w:tc>
        <w:tc>
          <w:tcPr>
            <w:tcW w:w="3090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>The Story of You!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Write a story with you as the main character. You can be anything you want to be – a superhero, a spy, or simply your amazing self!</w: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709930</wp:posOffset>
                  </wp:positionV>
                  <wp:extent cx="747757" cy="1066800"/>
                  <wp:effectExtent l="0" t="0" r="0" b="0"/>
                  <wp:wrapSquare wrapText="bothSides" distT="0" distB="0" distL="114300" distR="114300"/>
                  <wp:docPr id="21" name="image22.png" descr="Superheroes Clipart Red Superhero - Transparent Background Super Hero  Clipart , Free Transparent Clipart - ClipartKe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Superheroes Clipart Red Superhero - Transparent Background Super Hero  Clipart , Free Transparent Clipart - ClipartKey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57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Where will you go? What will you see?</w:t>
            </w:r>
          </w:p>
        </w:tc>
      </w:tr>
      <w:tr w:rsidR="00D93657"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>Talking Mental Health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What does mental health mean to you?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Talk to someone at home about what good mental health looks like and what you can do if you have any mental health worries.</w:t>
            </w: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  <w:b/>
              </w:rPr>
            </w:pP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How will you be kind today?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Acts of kindness always are always a great idea for our own and others’ mental health.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Try to think of at least 5 kind acts to do!</w:t>
            </w:r>
            <w: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38735</wp:posOffset>
                  </wp:positionV>
                  <wp:extent cx="1039495" cy="1039495"/>
                  <wp:effectExtent l="0" t="0" r="0" b="0"/>
                  <wp:wrapSquare wrapText="bothSides" distT="0" distB="0" distL="114300" distR="114300"/>
                  <wp:docPr id="20" name="image4.png" descr="10 Quotes to Inspire You During National Random Acts of Kindness Wee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10 Quotes to Inspire You During National Random Acts of Kindness Week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1039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>Nature Art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  <w:u w:val="single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 xml:space="preserve">Whilst out on a walk, collect some items along the way that interest you. Take them home to create a piece of natural artwork. 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-1902</wp:posOffset>
                  </wp:positionH>
                  <wp:positionV relativeFrom="paragraph">
                    <wp:posOffset>53339</wp:posOffset>
                  </wp:positionV>
                  <wp:extent cx="589915" cy="906780"/>
                  <wp:effectExtent l="0" t="0" r="0" b="0"/>
                  <wp:wrapSquare wrapText="bothSides" distT="0" distB="0" distL="114300" distR="114300"/>
                  <wp:docPr id="1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906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</w:rPr>
            </w:pP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 xml:space="preserve">Find something energetic to do for at least 30 minutes. Try to make sure that you increase your heart rate. You could try running, practising some sporting skills, </w:t>
            </w:r>
            <w:proofErr w:type="spellStart"/>
            <w:r>
              <w:rPr>
                <w:rFonts w:ascii="Twinkl Cursive Looped" w:eastAsia="Twinkl Cursive Looped" w:hAnsi="Twinkl Cursive Looped" w:cs="Twinkl Cursive Looped"/>
              </w:rPr>
              <w:t>trampolining</w:t>
            </w:r>
            <w:proofErr w:type="spellEnd"/>
            <w:r>
              <w:rPr>
                <w:rFonts w:ascii="Twinkl Cursive Looped" w:eastAsia="Twinkl Cursive Looped" w:hAnsi="Twinkl Cursive Looped" w:cs="Twinkl Cursive Looped"/>
              </w:rPr>
              <w:t xml:space="preserve"> or testing your fitness. </w: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69850</wp:posOffset>
                  </wp:positionV>
                  <wp:extent cx="944880" cy="785495"/>
                  <wp:effectExtent l="0" t="0" r="0" b="0"/>
                  <wp:wrapSquare wrapText="bothSides" distT="0" distB="0" distL="114300" distR="114300"/>
                  <wp:docPr id="17" name="image11.png" descr="Get Physical! | Morpeth First Scho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Get Physical! | Morpeth First School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785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0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Write a poem to express your feelings. It could be about an experience and how you felt, about a particular emotion or about all the different feelings you have at different times.</w:t>
            </w:r>
          </w:p>
        </w:tc>
      </w:tr>
      <w:tr w:rsidR="00D93657"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Talk to someone about what it means to be a good listener.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You could create a poster with some top tips!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  <w:noProof/>
              </w:rPr>
              <w:drawing>
                <wp:inline distT="0" distB="0" distL="0" distR="0">
                  <wp:extent cx="1650797" cy="1100914"/>
                  <wp:effectExtent l="0" t="0" r="0" b="0"/>
                  <wp:docPr id="16" name="image14.png" descr="How to Be a Better Listener - Smarter Living Guides - The New York Tim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How to Be a Better Listener - Smarter Living Guides - The New York Times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797" cy="11009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</w:rPr>
            </w:pP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>What do you see?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Look at yourself in a mirror. What do you see?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Study your reflection and think about how you express yourself to others every day.</w: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>
                  <wp:simplePos x="0" y="0"/>
                  <wp:positionH relativeFrom="column">
                    <wp:posOffset>1075689</wp:posOffset>
                  </wp:positionH>
                  <wp:positionV relativeFrom="paragraph">
                    <wp:posOffset>496569</wp:posOffset>
                  </wp:positionV>
                  <wp:extent cx="746760" cy="1082675"/>
                  <wp:effectExtent l="0" t="0" r="0" b="0"/>
                  <wp:wrapSquare wrapText="bothSides" distT="0" distB="0" distL="114300" distR="114300"/>
                  <wp:docPr id="15" name="image19.png" descr="Mirror clipart | Clip art, Mirror clips, Free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Mirror clipart | Clip art, Mirror clips, Free clip art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1082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What changes do you notice on your face when you smile or frown?</w:t>
            </w: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>The Island of You!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 xml:space="preserve">Design an island all about you, full of your favourite things and favourite people. </w:t>
            </w:r>
            <w:proofErr w:type="spellStart"/>
            <w:r>
              <w:rPr>
                <w:rFonts w:ascii="Twinkl Cursive Looped" w:eastAsia="Twinkl Cursive Looped" w:hAnsi="Twinkl Cursive Looped" w:cs="Twinkl Cursive Looped"/>
              </w:rPr>
              <w:t>Buid</w:t>
            </w:r>
            <w:proofErr w:type="spellEnd"/>
            <w:r>
              <w:rPr>
                <w:rFonts w:ascii="Twinkl Cursive Looped" w:eastAsia="Twinkl Cursive Looped" w:hAnsi="Twinkl Cursive Looped" w:cs="Twinkl Cursive Looped"/>
              </w:rPr>
              <w:t xml:space="preserve"> a model of your island using whatever you can find – recycling, Lego etc.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  <w:noProof/>
              </w:rPr>
              <w:drawing>
                <wp:inline distT="0" distB="0" distL="0" distR="0">
                  <wp:extent cx="1862865" cy="622479"/>
                  <wp:effectExtent l="0" t="0" r="0" b="0"/>
                  <wp:docPr id="19" name="image1.png" descr="Isolated island on white background - Download Free Vectors, Clipart  Graphics &amp; Vector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Isolated island on white background - Download Free Vectors, Clipart  Graphics &amp; Vector Art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65" cy="6224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</w:rPr>
            </w:pPr>
          </w:p>
        </w:tc>
        <w:tc>
          <w:tcPr>
            <w:tcW w:w="3089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Create your own song, rap or tune to show how you are feeling!</w: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>
                  <wp:simplePos x="0" y="0"/>
                  <wp:positionH relativeFrom="column">
                    <wp:posOffset>-12697</wp:posOffset>
                  </wp:positionH>
                  <wp:positionV relativeFrom="paragraph">
                    <wp:posOffset>45720</wp:posOffset>
                  </wp:positionV>
                  <wp:extent cx="1815961" cy="720000"/>
                  <wp:effectExtent l="0" t="0" r="0" b="0"/>
                  <wp:wrapSquare wrapText="bothSides" distT="0" distB="0" distL="114300" distR="114300"/>
                  <wp:docPr id="7" name="image5.png" descr="Vector Graphics Of Rainbow Musical Notes - Music Notes Clipart PNG Image |  Transparent PNG Free Download on Seek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Vector Graphics Of Rainbow Musical Notes - Music Notes Clipart PNG Image |  Transparent PNG Free Download on Seek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961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You can use your voice, an instrument, or even a household object to create interesting sounds to use in your piece of music.</w:t>
            </w: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</w:rPr>
            </w:pPr>
          </w:p>
        </w:tc>
        <w:tc>
          <w:tcPr>
            <w:tcW w:w="3090" w:type="dxa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>Who are you?</w:t>
            </w:r>
            <w:r>
              <w:rPr>
                <w:rFonts w:ascii="Twinkl Cursive Looped" w:eastAsia="Twinkl Cursive Looped" w:hAnsi="Twinkl Cursive Looped" w:cs="Twinkl Cursive Looped"/>
              </w:rPr>
              <w:t xml:space="preserve"> 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Draw your thumbprint in as much detail as you can.  Write about yourself between the lines to express who you are… I am creative, I am a kind…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>
                  <wp:simplePos x="0" y="0"/>
                  <wp:positionH relativeFrom="column">
                    <wp:posOffset>-8252</wp:posOffset>
                  </wp:positionH>
                  <wp:positionV relativeFrom="paragraph">
                    <wp:posOffset>610870</wp:posOffset>
                  </wp:positionV>
                  <wp:extent cx="752475" cy="960120"/>
                  <wp:effectExtent l="0" t="0" r="0" b="0"/>
                  <wp:wrapSquare wrapText="bothSides" distT="0" distB="0" distL="114300" distR="11430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60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</w:rPr>
            </w:pPr>
            <w:r>
              <w:rPr>
                <w:rFonts w:ascii="Twinkl Cursive Looped" w:eastAsia="Twinkl Cursive Looped" w:hAnsi="Twinkl Cursive Looped" w:cs="Twinkl Cursive Looped"/>
              </w:rPr>
              <w:t>Use your favourite colours!</w:t>
            </w: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</w:rPr>
            </w:pP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</w:rPr>
            </w:pP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</w:rPr>
            </w:pP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</w:rPr>
            </w:pPr>
          </w:p>
        </w:tc>
      </w:tr>
      <w:tr w:rsidR="00D93657">
        <w:tc>
          <w:tcPr>
            <w:tcW w:w="15446" w:type="dxa"/>
            <w:gridSpan w:val="5"/>
          </w:tcPr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>Additional ideas:</w:t>
            </w: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  <w:b/>
              </w:rPr>
            </w:pPr>
          </w:p>
          <w:p w:rsidR="00D93657" w:rsidRDefault="009B42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  <w:lastRenderedPageBreak/>
              <w:t>Lego challenge</w:t>
            </w:r>
          </w:p>
          <w:p w:rsidR="00D93657" w:rsidRDefault="009B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color w:val="000000"/>
              </w:rPr>
              <w:t>Can you create your dream house out of Lego?</w:t>
            </w:r>
          </w:p>
          <w:p w:rsidR="00D93657" w:rsidRDefault="009B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color w:val="000000"/>
              </w:rPr>
              <w:t>Who in your house can build the tallest Lego tower?</w:t>
            </w:r>
          </w:p>
          <w:p w:rsidR="00D93657" w:rsidRDefault="00D93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</w:pPr>
          </w:p>
          <w:p w:rsidR="00D93657" w:rsidRDefault="009B42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  <w:t>Track your emotions</w:t>
            </w:r>
          </w:p>
          <w:p w:rsidR="00D93657" w:rsidRDefault="009B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color w:val="000000"/>
              </w:rPr>
              <w:t>Draw an emoji each day to show how you are feeling.</w:t>
            </w:r>
          </w:p>
          <w:p w:rsidR="00D93657" w:rsidRDefault="009B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color w:val="000000"/>
              </w:rPr>
              <w:t>Make a playdough emoji each day and collect them in a jar of feelings!</w:t>
            </w:r>
          </w:p>
          <w:p w:rsidR="00D93657" w:rsidRDefault="00D93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</w:pPr>
          </w:p>
          <w:p w:rsidR="00D93657" w:rsidRDefault="009B42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  <w:t>Colouring in</w:t>
            </w:r>
          </w:p>
          <w:p w:rsidR="00D93657" w:rsidRDefault="00D93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</w:pPr>
          </w:p>
          <w:p w:rsidR="00D93657" w:rsidRDefault="009B42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  <w:t>Go for walks/bike rides</w:t>
            </w:r>
          </w:p>
          <w:p w:rsidR="00D93657" w:rsidRDefault="00D93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</w:pPr>
          </w:p>
          <w:p w:rsidR="00D93657" w:rsidRDefault="009B42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  <w:t>Try a new hobby!</w:t>
            </w:r>
          </w:p>
          <w:p w:rsidR="00D93657" w:rsidRDefault="00D93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</w:pPr>
          </w:p>
          <w:p w:rsidR="00D93657" w:rsidRDefault="009B42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  <w:t>Design and make a board game</w:t>
            </w:r>
          </w:p>
          <w:p w:rsidR="00D93657" w:rsidRDefault="00D93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</w:pPr>
          </w:p>
          <w:p w:rsidR="00D93657" w:rsidRDefault="009B42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  <w:t>Scavenger hunt</w:t>
            </w:r>
          </w:p>
          <w:p w:rsidR="00D93657" w:rsidRDefault="009B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color w:val="000000"/>
              </w:rPr>
              <w:t>Go on a scavenger hunt around your home, finding different things that represent you and your family.</w:t>
            </w:r>
          </w:p>
          <w:p w:rsidR="00D93657" w:rsidRDefault="00D93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color w:val="000000"/>
              </w:rPr>
            </w:pPr>
          </w:p>
          <w:p w:rsidR="00D93657" w:rsidRDefault="009B42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  <w:t>Fitness challenge</w:t>
            </w:r>
          </w:p>
          <w:p w:rsidR="00D93657" w:rsidRDefault="009B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color w:val="000000"/>
              </w:rPr>
              <w:t>Challenge someone in your house or someone else you can contact to a fitness battle. See who can do the most sit ups or push ups in one minute, or come up with your own ideas.</w:t>
            </w:r>
          </w:p>
          <w:p w:rsidR="00D93657" w:rsidRDefault="00D93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color w:val="000000"/>
              </w:rPr>
            </w:pPr>
          </w:p>
          <w:p w:rsidR="00D93657" w:rsidRDefault="009B42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  <w:t>Calm corner</w:t>
            </w:r>
          </w:p>
          <w:p w:rsidR="00D93657" w:rsidRDefault="009B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color w:val="000000"/>
              </w:rPr>
              <w:t>Create a calm, comfortable corner someone in your home. Spend some time there when you need to relax.</w:t>
            </w:r>
          </w:p>
          <w:p w:rsidR="00D93657" w:rsidRDefault="00D93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color w:val="000000"/>
              </w:rPr>
            </w:pPr>
          </w:p>
          <w:p w:rsidR="00D93657" w:rsidRDefault="009B42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  <w:color w:val="000000"/>
              </w:rPr>
              <w:t>MasterChef!</w:t>
            </w:r>
          </w:p>
          <w:p w:rsidR="00D93657" w:rsidRDefault="009B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winkl Cursive Looped" w:eastAsia="Twinkl Cursive Looped" w:hAnsi="Twinkl Cursive Looped" w:cs="Twinkl Cursive Looped"/>
                <w:color w:val="000000"/>
              </w:rPr>
            </w:pPr>
            <w:r>
              <w:rPr>
                <w:rFonts w:ascii="Twinkl Cursive Looped" w:eastAsia="Twinkl Cursive Looped" w:hAnsi="Twinkl Cursive Looped" w:cs="Twinkl Cursive Looped"/>
                <w:color w:val="000000"/>
              </w:rPr>
              <w:t xml:space="preserve">With an adult, </w:t>
            </w:r>
            <w:proofErr w:type="gramStart"/>
            <w:r>
              <w:rPr>
                <w:rFonts w:ascii="Twinkl Cursive Looped" w:eastAsia="Twinkl Cursive Looped" w:hAnsi="Twinkl Cursive Looped" w:cs="Twinkl Cursive Looped"/>
                <w:color w:val="000000"/>
              </w:rPr>
              <w:t>Can</w:t>
            </w:r>
            <w:proofErr w:type="gramEnd"/>
            <w:r>
              <w:rPr>
                <w:rFonts w:ascii="Twinkl Cursive Looped" w:eastAsia="Twinkl Cursive Looped" w:hAnsi="Twinkl Cursive Looped" w:cs="Twinkl Cursive Looped"/>
                <w:color w:val="000000"/>
              </w:rPr>
              <w:t xml:space="preserve"> you create a masterpiece in the kitchen for the family to share and enjoy?</w:t>
            </w:r>
          </w:p>
          <w:p w:rsidR="00D93657" w:rsidRDefault="009B42BB">
            <w:pPr>
              <w:rPr>
                <w:rFonts w:ascii="Twinkl Cursive Looped" w:eastAsia="Twinkl Cursive Looped" w:hAnsi="Twinkl Cursive Looped" w:cs="Twinkl Cursive Looped"/>
                <w:b/>
              </w:rPr>
            </w:pPr>
            <w:r>
              <w:rPr>
                <w:rFonts w:ascii="Twinkl Cursive Looped" w:eastAsia="Twinkl Cursive Looped" w:hAnsi="Twinkl Cursive Looped" w:cs="Twinkl Cursive Looped"/>
                <w:b/>
              </w:rPr>
              <w:t xml:space="preserve">      </w:t>
            </w:r>
          </w:p>
          <w:p w:rsidR="00D93657" w:rsidRDefault="00D93657">
            <w:pPr>
              <w:rPr>
                <w:rFonts w:ascii="Twinkl Cursive Looped" w:eastAsia="Twinkl Cursive Looped" w:hAnsi="Twinkl Cursive Looped" w:cs="Twinkl Cursive Looped"/>
                <w:b/>
              </w:rPr>
            </w:pPr>
          </w:p>
        </w:tc>
      </w:tr>
    </w:tbl>
    <w:p w:rsidR="00D93657" w:rsidRDefault="00D93657">
      <w:pPr>
        <w:rPr>
          <w:rFonts w:ascii="Twinkl Cursive Looped" w:eastAsia="Twinkl Cursive Looped" w:hAnsi="Twinkl Cursive Looped" w:cs="Twinkl Cursive Looped"/>
          <w:b/>
          <w:color w:val="7030A0"/>
          <w:u w:val="single"/>
        </w:rPr>
      </w:pPr>
    </w:p>
    <w:p w:rsidR="00D93657" w:rsidRDefault="00D93657">
      <w:pPr>
        <w:rPr>
          <w:rFonts w:ascii="Twinkl Cursive Looped" w:eastAsia="Twinkl Cursive Looped" w:hAnsi="Twinkl Cursive Looped" w:cs="Twinkl Cursive Looped"/>
          <w:color w:val="7ECED4"/>
        </w:rPr>
      </w:pPr>
    </w:p>
    <w:p w:rsidR="00D93657" w:rsidRDefault="00D93657">
      <w:pPr>
        <w:jc w:val="center"/>
        <w:rPr>
          <w:rFonts w:ascii="Twinkl Cursive Looped" w:eastAsia="Twinkl Cursive Looped" w:hAnsi="Twinkl Cursive Looped" w:cs="Twinkl Cursive Looped"/>
          <w:color w:val="7ECED4"/>
        </w:rPr>
      </w:pPr>
    </w:p>
    <w:sectPr w:rsidR="00D93657">
      <w:pgSz w:w="16840" w:h="11900" w:orient="landscape"/>
      <w:pgMar w:top="132" w:right="720" w:bottom="237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 Cursive Looped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63221"/>
    <w:multiLevelType w:val="multilevel"/>
    <w:tmpl w:val="92160234"/>
    <w:lvl w:ilvl="0">
      <w:start w:val="1"/>
      <w:numFmt w:val="bullet"/>
      <w:lvlText w:val="-"/>
      <w:lvlJc w:val="left"/>
      <w:pPr>
        <w:ind w:left="720" w:hanging="360"/>
      </w:pPr>
      <w:rPr>
        <w:rFonts w:ascii="Twinkl Cursive Looped" w:eastAsia="Twinkl Cursive Looped" w:hAnsi="Twinkl Cursive Looped" w:cs="Twinkl Cursive Loope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657"/>
    <w:rsid w:val="001B53A7"/>
    <w:rsid w:val="009B42BB"/>
    <w:rsid w:val="00D9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9CA28C-CDC2-4FA2-B8A8-0B0EC4771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9DE7A03D</Template>
  <TotalTime>0</TotalTime>
  <Pages>3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Chesterfield</dc:creator>
  <cp:lastModifiedBy>Jack Hoare</cp:lastModifiedBy>
  <cp:revision>2</cp:revision>
  <dcterms:created xsi:type="dcterms:W3CDTF">2021-02-03T16:41:00Z</dcterms:created>
  <dcterms:modified xsi:type="dcterms:W3CDTF">2021-02-03T16:41:00Z</dcterms:modified>
</cp:coreProperties>
</file>